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F0E8" w14:textId="77777777" w:rsidR="00393B47" w:rsidRPr="00393B47" w:rsidRDefault="00393B47" w:rsidP="00393B47">
      <w:pPr>
        <w:contextualSpacing/>
        <w:rPr>
          <w:rFonts w:ascii="Calibri" w:eastAsia="MS Gothic" w:hAnsi="Calibri" w:cs="Calibri"/>
          <w:b/>
          <w:bCs/>
          <w:color w:val="000000" w:themeColor="text1"/>
          <w:spacing w:val="-10"/>
          <w:kern w:val="28"/>
          <w:sz w:val="48"/>
          <w:szCs w:val="48"/>
          <w:lang w:val="en-GB" w:eastAsia="ja-JP"/>
        </w:rPr>
      </w:pPr>
      <w:r w:rsidRPr="00393B47">
        <w:rPr>
          <w:rFonts w:ascii="Calibri" w:eastAsia="MS Gothic" w:hAnsi="Calibri" w:cs="Calibri"/>
          <w:b/>
          <w:bCs/>
          <w:color w:val="000000" w:themeColor="text1"/>
          <w:spacing w:val="-10"/>
          <w:kern w:val="28"/>
          <w:sz w:val="48"/>
          <w:szCs w:val="48"/>
          <w:lang w:val="en-GB" w:eastAsia="ja-JP"/>
        </w:rPr>
        <w:t>LETTER TO MY COVENANT</w:t>
      </w:r>
    </w:p>
    <w:p w14:paraId="0E40C375" w14:textId="77777777" w:rsidR="00393B47" w:rsidRDefault="00393B47" w:rsidP="00393B47">
      <w:pPr>
        <w:spacing w:before="120" w:after="120" w:line="278" w:lineRule="auto"/>
        <w:rPr>
          <w:rFonts w:ascii="Calibri" w:eastAsia="MS Mincho" w:hAnsi="Calibri" w:cs="Calibri"/>
          <w:lang w:val="en-GB" w:eastAsia="ja-JP"/>
        </w:rPr>
      </w:pPr>
      <w:r w:rsidRPr="00393B47">
        <w:rPr>
          <w:rFonts w:ascii="Calibri" w:eastAsia="MS Mincho" w:hAnsi="Calibri" w:cs="Calibri"/>
          <w:lang w:val="en-GB" w:eastAsia="ja-JP"/>
        </w:rPr>
        <w:t xml:space="preserve">You can use this template to </w:t>
      </w:r>
      <w:r w:rsidRPr="00393B47">
        <w:rPr>
          <w:rFonts w:ascii="Calibri" w:eastAsia="MS Mincho" w:hAnsi="Calibri" w:cs="Calibri"/>
          <w:b/>
          <w:bCs/>
          <w:lang w:val="en-GB" w:eastAsia="ja-JP"/>
        </w:rPr>
        <w:t>write a letter to your QEII covenant</w:t>
      </w:r>
      <w:r w:rsidRPr="00393B47">
        <w:rPr>
          <w:rFonts w:ascii="Calibri" w:eastAsia="MS Mincho" w:hAnsi="Calibri" w:cs="Calibri"/>
          <w:lang w:val="en-GB" w:eastAsia="ja-JP"/>
        </w:rPr>
        <w:t xml:space="preserve">. Alternatively, you are very welcome to write your own version in any form (even a poem!). When you have filled out the template, email or post this sheet to us. If you have a photo of you and your covenant that you want to include, please email it to </w:t>
      </w:r>
      <w:hyperlink r:id="rId12" w:history="1">
        <w:r w:rsidRPr="00393B47">
          <w:rPr>
            <w:rFonts w:ascii="Calibri" w:eastAsia="MS Mincho" w:hAnsi="Calibri" w:cs="Calibri"/>
            <w:color w:val="467886"/>
            <w:u w:val="single"/>
            <w:lang w:val="en-GB" w:eastAsia="ja-JP"/>
          </w:rPr>
          <w:t>editor@qeii.org.nz</w:t>
        </w:r>
      </w:hyperlink>
      <w:r w:rsidRPr="00393B47">
        <w:rPr>
          <w:rFonts w:ascii="Calibri" w:eastAsia="MS Mincho" w:hAnsi="Calibri" w:cs="Calibri"/>
          <w:lang w:val="en-GB" w:eastAsia="ja-JP"/>
        </w:rPr>
        <w:t xml:space="preserve">. </w:t>
      </w:r>
    </w:p>
    <w:p w14:paraId="53C5EFC3" w14:textId="30DF7FA1" w:rsidR="00393B47" w:rsidRPr="00393B47" w:rsidRDefault="00393B47" w:rsidP="00393B47">
      <w:pPr>
        <w:spacing w:before="120" w:after="120" w:line="278" w:lineRule="auto"/>
        <w:rPr>
          <w:rFonts w:ascii="Calibri" w:eastAsia="MS Mincho" w:hAnsi="Calibri" w:cs="Calibri"/>
          <w:sz w:val="18"/>
          <w:szCs w:val="18"/>
          <w:lang w:val="en-GB" w:eastAsia="ja-JP"/>
        </w:rPr>
      </w:pPr>
      <w:r>
        <w:rPr>
          <w:rFonts w:ascii="Calibri" w:eastAsia="MS Mincho" w:hAnsi="Calibri" w:cs="Calibri"/>
          <w:i/>
          <w:iCs/>
          <w:sz w:val="18"/>
          <w:szCs w:val="18"/>
          <w:lang w:val="en-GB" w:eastAsia="ja-JP"/>
        </w:rPr>
        <w:t xml:space="preserve">Note: </w:t>
      </w:r>
      <w:r w:rsidRPr="00393B47">
        <w:rPr>
          <w:rFonts w:ascii="Calibri" w:eastAsia="MS Mincho" w:hAnsi="Calibri" w:cs="Calibri"/>
          <w:i/>
          <w:iCs/>
          <w:sz w:val="18"/>
          <w:szCs w:val="18"/>
          <w:lang w:val="en-GB" w:eastAsia="ja-JP"/>
        </w:rPr>
        <w:t>There is a question on the next page on whether you give permission for QEII to share your letter or photo, for example on social media, QEII’s OpenSpace Magazine or website. 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393B47" w:rsidRPr="00393B47" w14:paraId="72F0FF1E" w14:textId="77777777" w:rsidTr="005F5421">
        <w:tc>
          <w:tcPr>
            <w:tcW w:w="5000" w:type="pct"/>
            <w:shd w:val="clear" w:color="auto" w:fill="E5F0BE"/>
          </w:tcPr>
          <w:p w14:paraId="6B8BF2DD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393B47">
              <w:rPr>
                <w:rFonts w:ascii="Calibri" w:eastAsia="Aptos" w:hAnsi="Calibri" w:cs="Calibri"/>
                <w:sz w:val="20"/>
                <w:szCs w:val="20"/>
              </w:rPr>
              <w:t>To my QEII covenant,</w:t>
            </w:r>
          </w:p>
        </w:tc>
      </w:tr>
      <w:tr w:rsidR="00393B47" w:rsidRPr="00393B47" w14:paraId="763F8B80" w14:textId="77777777" w:rsidTr="005F5421">
        <w:tc>
          <w:tcPr>
            <w:tcW w:w="5000" w:type="pct"/>
            <w:shd w:val="clear" w:color="auto" w:fill="E5F0BE"/>
          </w:tcPr>
          <w:p w14:paraId="22782566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393B47">
              <w:rPr>
                <w:rFonts w:ascii="Calibri" w:eastAsia="Aptos" w:hAnsi="Calibri" w:cs="Calibri"/>
                <w:sz w:val="20"/>
                <w:szCs w:val="20"/>
              </w:rPr>
              <w:t xml:space="preserve">On… </w:t>
            </w:r>
          </w:p>
        </w:tc>
      </w:tr>
      <w:tr w:rsidR="00393B47" w:rsidRPr="00393B47" w14:paraId="0157B02F" w14:textId="77777777" w:rsidTr="005F5421">
        <w:tc>
          <w:tcPr>
            <w:tcW w:w="5000" w:type="pct"/>
          </w:tcPr>
          <w:p w14:paraId="7ED79858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i/>
                <w:iCs/>
                <w:sz w:val="18"/>
                <w:szCs w:val="18"/>
              </w:rPr>
            </w:pPr>
            <w:r w:rsidRPr="00393B47">
              <w:rPr>
                <w:rFonts w:ascii="Calibri" w:eastAsia="Aptos" w:hAnsi="Calibri" w:cs="Calibri"/>
                <w:i/>
                <w:iCs/>
                <w:sz w:val="18"/>
                <w:szCs w:val="18"/>
              </w:rPr>
              <w:t>(Write the date you protected your site with a covenant or purchased a site with a covenant.)</w:t>
            </w:r>
          </w:p>
          <w:p w14:paraId="2FFC6912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93B47" w:rsidRPr="00393B47" w14:paraId="799BD0C8" w14:textId="77777777" w:rsidTr="005F5421">
        <w:tc>
          <w:tcPr>
            <w:tcW w:w="5000" w:type="pct"/>
            <w:shd w:val="clear" w:color="auto" w:fill="E5F0BE"/>
          </w:tcPr>
          <w:p w14:paraId="1C0EA9FB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393B47">
              <w:rPr>
                <w:rFonts w:ascii="Calibri" w:eastAsia="Aptos" w:hAnsi="Calibri" w:cs="Calibri"/>
                <w:sz w:val="20"/>
                <w:szCs w:val="20"/>
              </w:rPr>
              <w:t>…I made a promise to protect you because…</w:t>
            </w:r>
          </w:p>
        </w:tc>
      </w:tr>
      <w:tr w:rsidR="00393B47" w:rsidRPr="00393B47" w14:paraId="497B25D6" w14:textId="77777777" w:rsidTr="005F5421">
        <w:tc>
          <w:tcPr>
            <w:tcW w:w="5000" w:type="pct"/>
          </w:tcPr>
          <w:p w14:paraId="69A582C0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i/>
                <w:iCs/>
                <w:sz w:val="18"/>
                <w:szCs w:val="18"/>
              </w:rPr>
            </w:pPr>
            <w:r w:rsidRPr="00393B47">
              <w:rPr>
                <w:rFonts w:ascii="Calibri" w:eastAsia="Aptos" w:hAnsi="Calibri" w:cs="Calibri"/>
                <w:i/>
                <w:iCs/>
                <w:sz w:val="18"/>
                <w:szCs w:val="18"/>
                <w:lang w:val="en-GB"/>
              </w:rPr>
              <w:t>(Why did you protect the site? E.g., 'preserving the forest was important to me'.)</w:t>
            </w:r>
          </w:p>
          <w:p w14:paraId="0D95EC2D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4B922774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41007451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93B47" w:rsidRPr="00393B47" w14:paraId="5B941A98" w14:textId="77777777" w:rsidTr="005F5421">
        <w:tc>
          <w:tcPr>
            <w:tcW w:w="5000" w:type="pct"/>
            <w:shd w:val="clear" w:color="auto" w:fill="E5F0BE"/>
          </w:tcPr>
          <w:p w14:paraId="1467577D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393B47">
              <w:rPr>
                <w:rFonts w:ascii="Calibri" w:eastAsia="Aptos" w:hAnsi="Calibri" w:cs="Calibri"/>
                <w:sz w:val="20"/>
                <w:szCs w:val="20"/>
              </w:rPr>
              <w:t>At that time, you were…</w:t>
            </w:r>
          </w:p>
        </w:tc>
      </w:tr>
      <w:tr w:rsidR="00393B47" w:rsidRPr="00393B47" w14:paraId="490A1871" w14:textId="77777777" w:rsidTr="005F5421">
        <w:tc>
          <w:tcPr>
            <w:tcW w:w="5000" w:type="pct"/>
          </w:tcPr>
          <w:p w14:paraId="5BCD1E4C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i/>
                <w:iCs/>
                <w:sz w:val="18"/>
                <w:szCs w:val="18"/>
              </w:rPr>
            </w:pPr>
            <w:r w:rsidRPr="00393B47">
              <w:rPr>
                <w:rFonts w:ascii="Calibri" w:eastAsia="Aptos" w:hAnsi="Calibri" w:cs="Calibri"/>
                <w:i/>
                <w:iCs/>
                <w:sz w:val="18"/>
                <w:szCs w:val="18"/>
                <w:lang w:val="en-GB"/>
              </w:rPr>
              <w:t>(What was the site like when it was first protected? E.g., 'recovering from years of browsing animals'.)</w:t>
            </w:r>
          </w:p>
          <w:p w14:paraId="671024B8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715DA23F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3026514F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93B47" w:rsidRPr="00393B47" w14:paraId="17D67FAA" w14:textId="77777777" w:rsidTr="005F5421">
        <w:tc>
          <w:tcPr>
            <w:tcW w:w="5000" w:type="pct"/>
            <w:shd w:val="clear" w:color="auto" w:fill="E5F0BE"/>
          </w:tcPr>
          <w:p w14:paraId="2358919A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393B47">
              <w:rPr>
                <w:rFonts w:ascii="Calibri" w:eastAsia="Aptos" w:hAnsi="Calibri" w:cs="Calibri"/>
                <w:sz w:val="20"/>
                <w:szCs w:val="20"/>
              </w:rPr>
              <w:t>Since then, I have seen…</w:t>
            </w:r>
          </w:p>
        </w:tc>
      </w:tr>
      <w:tr w:rsidR="00393B47" w:rsidRPr="00393B47" w14:paraId="65BE00B2" w14:textId="77777777" w:rsidTr="005F5421">
        <w:tc>
          <w:tcPr>
            <w:tcW w:w="5000" w:type="pct"/>
          </w:tcPr>
          <w:p w14:paraId="1AEC5183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i/>
                <w:iCs/>
                <w:sz w:val="18"/>
                <w:szCs w:val="18"/>
              </w:rPr>
            </w:pPr>
            <w:r w:rsidRPr="00393B47">
              <w:rPr>
                <w:rFonts w:ascii="Calibri" w:eastAsia="Aptos" w:hAnsi="Calibri" w:cs="Calibri"/>
                <w:i/>
                <w:iCs/>
                <w:sz w:val="18"/>
                <w:szCs w:val="18"/>
                <w:lang w:val="en-GB"/>
              </w:rPr>
              <w:t>(What have you seen happening in your covenant over the years? E.g., 'birds slowly returning to your branches'.)</w:t>
            </w:r>
          </w:p>
          <w:p w14:paraId="76FFBD44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4C0CE020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24FF005F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93B47" w:rsidRPr="00393B47" w14:paraId="003D0124" w14:textId="77777777" w:rsidTr="005F5421">
        <w:tc>
          <w:tcPr>
            <w:tcW w:w="5000" w:type="pct"/>
            <w:shd w:val="clear" w:color="auto" w:fill="E5F0BE"/>
          </w:tcPr>
          <w:p w14:paraId="452D91BE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393B47">
              <w:rPr>
                <w:rFonts w:ascii="Calibri" w:eastAsia="Aptos" w:hAnsi="Calibri" w:cs="Calibri"/>
                <w:sz w:val="20"/>
                <w:szCs w:val="20"/>
              </w:rPr>
              <w:t xml:space="preserve">In 50 </w:t>
            </w:r>
            <w:proofErr w:type="gramStart"/>
            <w:r w:rsidRPr="00393B47">
              <w:rPr>
                <w:rFonts w:ascii="Calibri" w:eastAsia="Aptos" w:hAnsi="Calibri" w:cs="Calibri"/>
                <w:sz w:val="20"/>
                <w:szCs w:val="20"/>
              </w:rPr>
              <w:t>years’</w:t>
            </w:r>
            <w:proofErr w:type="gramEnd"/>
            <w:r w:rsidRPr="00393B47">
              <w:rPr>
                <w:rFonts w:ascii="Calibri" w:eastAsia="Aptos" w:hAnsi="Calibri" w:cs="Calibri"/>
                <w:sz w:val="20"/>
                <w:szCs w:val="20"/>
              </w:rPr>
              <w:t xml:space="preserve"> time, I hope that…</w:t>
            </w:r>
          </w:p>
        </w:tc>
      </w:tr>
      <w:tr w:rsidR="00393B47" w:rsidRPr="00393B47" w14:paraId="6A8AFD04" w14:textId="77777777" w:rsidTr="005F5421">
        <w:tc>
          <w:tcPr>
            <w:tcW w:w="5000" w:type="pct"/>
          </w:tcPr>
          <w:p w14:paraId="3F6170C2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i/>
                <w:iCs/>
                <w:sz w:val="18"/>
                <w:szCs w:val="18"/>
              </w:rPr>
            </w:pPr>
            <w:r w:rsidRPr="00393B47">
              <w:rPr>
                <w:rFonts w:ascii="Calibri" w:eastAsia="Aptos" w:hAnsi="Calibri" w:cs="Calibri"/>
                <w:i/>
                <w:iCs/>
                <w:sz w:val="18"/>
                <w:szCs w:val="18"/>
                <w:lang w:val="en-GB"/>
              </w:rPr>
              <w:t>(What do you hope your covenant will be like in the future. E.g., 'your trees are standing tall and proud, filled with the birds and insects you shelter'.)</w:t>
            </w:r>
          </w:p>
          <w:p w14:paraId="182FA28A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767B44BF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72095190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93B47" w:rsidRPr="00393B47" w14:paraId="7A153FF1" w14:textId="77777777" w:rsidTr="005F5421">
        <w:tc>
          <w:tcPr>
            <w:tcW w:w="5000" w:type="pct"/>
            <w:shd w:val="clear" w:color="auto" w:fill="E5F0BE"/>
          </w:tcPr>
          <w:p w14:paraId="71197E75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393B47">
              <w:rPr>
                <w:rFonts w:ascii="Calibri" w:eastAsia="Aptos" w:hAnsi="Calibri" w:cs="Calibri"/>
                <w:sz w:val="20"/>
                <w:szCs w:val="20"/>
              </w:rPr>
              <w:t>For now, I will…</w:t>
            </w:r>
          </w:p>
        </w:tc>
      </w:tr>
      <w:tr w:rsidR="00393B47" w:rsidRPr="00393B47" w14:paraId="56C540F1" w14:textId="77777777" w:rsidTr="005F5421">
        <w:tc>
          <w:tcPr>
            <w:tcW w:w="5000" w:type="pct"/>
          </w:tcPr>
          <w:p w14:paraId="1C43010E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i/>
                <w:iCs/>
                <w:sz w:val="18"/>
                <w:szCs w:val="18"/>
              </w:rPr>
            </w:pPr>
            <w:r w:rsidRPr="00393B47">
              <w:rPr>
                <w:rFonts w:ascii="Calibri" w:eastAsia="Aptos" w:hAnsi="Calibri" w:cs="Calibri"/>
                <w:i/>
                <w:iCs/>
                <w:sz w:val="18"/>
                <w:szCs w:val="18"/>
                <w:lang w:val="en-GB"/>
              </w:rPr>
              <w:t>(What do you want to do or keep doing now to appreciate your covenanted area? E.g., 'enjoy your shade and do what I can to keep you healthy.')</w:t>
            </w:r>
          </w:p>
          <w:p w14:paraId="518C3D58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0C1A28D9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629DB212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93B47" w:rsidRPr="00393B47" w14:paraId="43F92E9E" w14:textId="77777777" w:rsidTr="005F5421">
        <w:tc>
          <w:tcPr>
            <w:tcW w:w="5000" w:type="pct"/>
            <w:shd w:val="clear" w:color="auto" w:fill="E5F0BE"/>
          </w:tcPr>
          <w:p w14:paraId="685946AC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393B47">
              <w:rPr>
                <w:rFonts w:ascii="Calibri" w:eastAsia="Aptos" w:hAnsi="Calibri" w:cs="Calibri"/>
                <w:sz w:val="20"/>
                <w:szCs w:val="20"/>
              </w:rPr>
              <w:t>See you soon,</w:t>
            </w:r>
          </w:p>
        </w:tc>
      </w:tr>
      <w:tr w:rsidR="00393B47" w:rsidRPr="00393B47" w14:paraId="7D1F629C" w14:textId="77777777" w:rsidTr="005F5421">
        <w:tc>
          <w:tcPr>
            <w:tcW w:w="5000" w:type="pct"/>
          </w:tcPr>
          <w:p w14:paraId="497E4016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i/>
                <w:iCs/>
                <w:sz w:val="18"/>
                <w:szCs w:val="18"/>
              </w:rPr>
            </w:pPr>
            <w:r w:rsidRPr="00393B47">
              <w:rPr>
                <w:rFonts w:ascii="Calibri" w:eastAsia="Aptos" w:hAnsi="Calibri" w:cs="Calibri"/>
                <w:i/>
                <w:iCs/>
                <w:sz w:val="18"/>
                <w:szCs w:val="18"/>
              </w:rPr>
              <w:t>(Write your name or write ‘anonymous’ if you don’t want to be identified)</w:t>
            </w:r>
          </w:p>
          <w:p w14:paraId="0B6D59EC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</w:tbl>
    <w:p w14:paraId="3816FD7F" w14:textId="77777777" w:rsidR="00393B47" w:rsidRPr="00393B47" w:rsidRDefault="00393B47" w:rsidP="00393B47">
      <w:pPr>
        <w:spacing w:after="160" w:line="279" w:lineRule="auto"/>
        <w:rPr>
          <w:rFonts w:ascii="Calibri" w:eastAsia="MS Mincho" w:hAnsi="Calibri" w:cs="Calibri"/>
          <w:b/>
          <w:bCs/>
          <w:lang w:val="en-GB" w:eastAsia="ja-JP"/>
        </w:rPr>
      </w:pPr>
      <w:r w:rsidRPr="00393B47">
        <w:rPr>
          <w:rFonts w:ascii="Calibri" w:eastAsia="MS Mincho" w:hAnsi="Calibri" w:cs="Calibri"/>
          <w:b/>
          <w:bCs/>
          <w:lang w:val="en-GB" w:eastAsia="ja-JP"/>
        </w:rPr>
        <w:br w:type="page"/>
      </w:r>
    </w:p>
    <w:p w14:paraId="6507D0AB" w14:textId="77777777" w:rsidR="00393B47" w:rsidRPr="00393B47" w:rsidRDefault="00393B47" w:rsidP="00393B47">
      <w:pPr>
        <w:spacing w:after="160" w:line="279" w:lineRule="auto"/>
        <w:rPr>
          <w:rFonts w:ascii="Calibri" w:eastAsia="MS Mincho" w:hAnsi="Calibri" w:cs="Calibri"/>
          <w:b/>
          <w:bCs/>
          <w:color w:val="000000" w:themeColor="text1"/>
          <w:sz w:val="32"/>
          <w:szCs w:val="32"/>
          <w:lang w:val="en-GB" w:eastAsia="ja-JP"/>
        </w:rPr>
      </w:pPr>
      <w:r w:rsidRPr="00393B47">
        <w:rPr>
          <w:rFonts w:ascii="Calibri" w:eastAsia="MS Mincho" w:hAnsi="Calibri" w:cs="Calibri"/>
          <w:b/>
          <w:bCs/>
          <w:color w:val="000000" w:themeColor="text1"/>
          <w:sz w:val="32"/>
          <w:szCs w:val="32"/>
          <w:lang w:val="en-GB" w:eastAsia="ja-JP"/>
        </w:rPr>
        <w:lastRenderedPageBreak/>
        <w:t>Additional information</w:t>
      </w:r>
    </w:p>
    <w:p w14:paraId="77DD20A9" w14:textId="77777777" w:rsidR="00393B47" w:rsidRPr="00393B47" w:rsidRDefault="00393B47" w:rsidP="00393B47">
      <w:pPr>
        <w:spacing w:after="160" w:line="279" w:lineRule="auto"/>
        <w:rPr>
          <w:rFonts w:ascii="Calibri" w:eastAsia="MS Mincho" w:hAnsi="Calibri" w:cs="Calibri"/>
          <w:lang w:val="en-GB" w:eastAsia="ja-JP"/>
        </w:rPr>
      </w:pPr>
      <w:r w:rsidRPr="00393B47">
        <w:rPr>
          <w:rFonts w:ascii="Calibri" w:eastAsia="MS Mincho" w:hAnsi="Calibri" w:cs="Calibri"/>
          <w:lang w:val="en-GB" w:eastAsia="ja-JP"/>
        </w:rPr>
        <w:t>Thank you for writing a letter to your covenant! You're almost there. So that we can easily follow up further information with you, please provide us with some further details.</w:t>
      </w:r>
    </w:p>
    <w:tbl>
      <w:tblPr>
        <w:tblStyle w:val="TableGrid1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393B47" w:rsidRPr="00393B47" w14:paraId="649D51F7" w14:textId="77777777" w:rsidTr="005F5421">
        <w:tc>
          <w:tcPr>
            <w:tcW w:w="9016" w:type="dxa"/>
            <w:gridSpan w:val="2"/>
            <w:shd w:val="clear" w:color="auto" w:fill="E5F0BE"/>
          </w:tcPr>
          <w:p w14:paraId="793AECDA" w14:textId="77777777" w:rsidR="00393B47" w:rsidRPr="00A51E64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MS Mincho" w:hAnsi="Calibri" w:cs="Calibri"/>
                <w:sz w:val="20"/>
                <w:szCs w:val="20"/>
                <w:lang w:val="en-GB" w:eastAsia="ja-JP"/>
              </w:rPr>
              <w:t>Please write your full name (for contacting you)</w:t>
            </w:r>
          </w:p>
        </w:tc>
      </w:tr>
      <w:tr w:rsidR="00393B47" w:rsidRPr="00393B47" w14:paraId="7B339D19" w14:textId="77777777" w:rsidTr="005F5421">
        <w:tc>
          <w:tcPr>
            <w:tcW w:w="9016" w:type="dxa"/>
            <w:gridSpan w:val="2"/>
          </w:tcPr>
          <w:p w14:paraId="025E6ACB" w14:textId="77777777" w:rsidR="00393B47" w:rsidRPr="00393B47" w:rsidRDefault="00393B47" w:rsidP="00393B47">
            <w:pPr>
              <w:spacing w:before="60" w:after="60"/>
              <w:rPr>
                <w:rFonts w:ascii="Calibri" w:eastAsia="Aptos" w:hAnsi="Calibri" w:cs="Calibri"/>
              </w:rPr>
            </w:pPr>
          </w:p>
        </w:tc>
      </w:tr>
      <w:tr w:rsidR="00393B47" w:rsidRPr="00393B47" w14:paraId="41F77D7B" w14:textId="77777777" w:rsidTr="005F5421">
        <w:tc>
          <w:tcPr>
            <w:tcW w:w="9016" w:type="dxa"/>
            <w:gridSpan w:val="2"/>
            <w:shd w:val="clear" w:color="auto" w:fill="E5F0BE"/>
          </w:tcPr>
          <w:p w14:paraId="56E8F478" w14:textId="77777777" w:rsidR="00393B47" w:rsidRPr="00A51E64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What is the best way to contact you?</w:t>
            </w:r>
          </w:p>
        </w:tc>
      </w:tr>
      <w:tr w:rsidR="00393B47" w:rsidRPr="00393B47" w14:paraId="73773DB7" w14:textId="77777777" w:rsidTr="005F5421">
        <w:tc>
          <w:tcPr>
            <w:tcW w:w="4508" w:type="dxa"/>
          </w:tcPr>
          <w:p w14:paraId="4E95A203" w14:textId="77777777" w:rsidR="00393B47" w:rsidRPr="00A51E64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Email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39486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508" w:type="dxa"/>
          </w:tcPr>
          <w:p w14:paraId="5D752E1F" w14:textId="77777777" w:rsidR="00393B47" w:rsidRPr="00A51E64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Phone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83688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3B47" w:rsidRPr="00393B47" w14:paraId="2AA901CA" w14:textId="77777777" w:rsidTr="005F5421">
        <w:tc>
          <w:tcPr>
            <w:tcW w:w="9016" w:type="dxa"/>
            <w:gridSpan w:val="2"/>
            <w:shd w:val="clear" w:color="auto" w:fill="E5F0BE"/>
          </w:tcPr>
          <w:p w14:paraId="4087893F" w14:textId="77777777" w:rsidR="00393B47" w:rsidRPr="00A51E64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What is your email address?</w:t>
            </w:r>
          </w:p>
        </w:tc>
      </w:tr>
      <w:tr w:rsidR="00393B47" w:rsidRPr="00393B47" w14:paraId="63CB483F" w14:textId="77777777" w:rsidTr="005F5421">
        <w:tc>
          <w:tcPr>
            <w:tcW w:w="9016" w:type="dxa"/>
            <w:gridSpan w:val="2"/>
          </w:tcPr>
          <w:p w14:paraId="30B67C4C" w14:textId="77777777" w:rsidR="00393B47" w:rsidRPr="00A51E64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93B47" w:rsidRPr="00393B47" w14:paraId="6D1180EA" w14:textId="77777777" w:rsidTr="005F5421">
        <w:tc>
          <w:tcPr>
            <w:tcW w:w="9016" w:type="dxa"/>
            <w:gridSpan w:val="2"/>
            <w:shd w:val="clear" w:color="auto" w:fill="E5F0BE"/>
          </w:tcPr>
          <w:p w14:paraId="089F9486" w14:textId="77777777" w:rsidR="00393B47" w:rsidRPr="00A51E64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What is your phone number?</w:t>
            </w:r>
          </w:p>
        </w:tc>
      </w:tr>
      <w:tr w:rsidR="00393B47" w:rsidRPr="00393B47" w14:paraId="29AB14AF" w14:textId="77777777" w:rsidTr="005F5421">
        <w:tc>
          <w:tcPr>
            <w:tcW w:w="9016" w:type="dxa"/>
            <w:gridSpan w:val="2"/>
          </w:tcPr>
          <w:p w14:paraId="538B7F9A" w14:textId="77777777" w:rsidR="00393B47" w:rsidRPr="00A51E64" w:rsidRDefault="00393B47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57611C" w:rsidRPr="00393B47" w14:paraId="3125DEF0" w14:textId="77777777" w:rsidTr="00EB0406">
        <w:tc>
          <w:tcPr>
            <w:tcW w:w="9016" w:type="dxa"/>
            <w:gridSpan w:val="2"/>
            <w:shd w:val="clear" w:color="auto" w:fill="E5F0BE"/>
          </w:tcPr>
          <w:p w14:paraId="039974E3" w14:textId="774E576A" w:rsidR="0057611C" w:rsidRPr="00A51E64" w:rsidRDefault="0057611C" w:rsidP="00393B47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Do you want your letter to be anonymous?</w:t>
            </w:r>
          </w:p>
        </w:tc>
      </w:tr>
      <w:tr w:rsidR="0057611C" w:rsidRPr="00393B47" w14:paraId="59FC4202" w14:textId="77777777" w:rsidTr="00EE1861">
        <w:tc>
          <w:tcPr>
            <w:tcW w:w="4508" w:type="dxa"/>
          </w:tcPr>
          <w:p w14:paraId="5F41A6E6" w14:textId="2B4B0633" w:rsidR="0057611C" w:rsidRPr="00A51E64" w:rsidRDefault="0057611C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Please don’t share my name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-159431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508" w:type="dxa"/>
          </w:tcPr>
          <w:p w14:paraId="4EE2484B" w14:textId="7839AC4A" w:rsidR="0057611C" w:rsidRPr="00A51E64" w:rsidRDefault="0057611C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I’m okay with my name being shared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155278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7611C" w:rsidRPr="00393B47" w14:paraId="31CDA202" w14:textId="77777777" w:rsidTr="005F5421">
        <w:tc>
          <w:tcPr>
            <w:tcW w:w="9016" w:type="dxa"/>
            <w:gridSpan w:val="2"/>
            <w:shd w:val="clear" w:color="auto" w:fill="E5F0BE"/>
          </w:tcPr>
          <w:p w14:paraId="234539F8" w14:textId="77777777" w:rsidR="0057611C" w:rsidRPr="00A51E64" w:rsidRDefault="0057611C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  <w:lang w:val="en-GB"/>
              </w:rPr>
              <w:t>Do you consent to QEII sharing your letter, for example on social media, QEII’s Open Space magazine or on our website?</w:t>
            </w:r>
          </w:p>
        </w:tc>
      </w:tr>
      <w:tr w:rsidR="0057611C" w:rsidRPr="00393B47" w14:paraId="3771B239" w14:textId="77777777" w:rsidTr="005F5421">
        <w:tc>
          <w:tcPr>
            <w:tcW w:w="4508" w:type="dxa"/>
          </w:tcPr>
          <w:p w14:paraId="38CCE212" w14:textId="77777777" w:rsidR="0057611C" w:rsidRPr="00A51E64" w:rsidRDefault="0057611C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Yes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-82058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508" w:type="dxa"/>
          </w:tcPr>
          <w:p w14:paraId="2709A0FC" w14:textId="77777777" w:rsidR="0057611C" w:rsidRPr="00A51E64" w:rsidRDefault="0057611C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No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-51400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7611C" w:rsidRPr="00393B47" w14:paraId="63D5B4E5" w14:textId="77777777" w:rsidTr="005F5421">
        <w:tc>
          <w:tcPr>
            <w:tcW w:w="9016" w:type="dxa"/>
            <w:gridSpan w:val="2"/>
            <w:shd w:val="clear" w:color="auto" w:fill="E5F0BE"/>
          </w:tcPr>
          <w:p w14:paraId="1FCF03E9" w14:textId="1285E1B0" w:rsidR="0057611C" w:rsidRPr="00A51E64" w:rsidRDefault="00FF2941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>
              <w:rPr>
                <w:rFonts w:ascii="Calibri" w:eastAsia="Aptos" w:hAnsi="Calibri" w:cs="Calibri"/>
                <w:sz w:val="20"/>
                <w:szCs w:val="20"/>
              </w:rPr>
              <w:t xml:space="preserve">Do you consent to </w:t>
            </w:r>
            <w:r w:rsidR="005D3833">
              <w:rPr>
                <w:rFonts w:ascii="Calibri" w:eastAsia="Aptos" w:hAnsi="Calibri" w:cs="Calibri"/>
                <w:sz w:val="20"/>
                <w:szCs w:val="20"/>
              </w:rPr>
              <w:t>QEII sharing your letter with future owners of your covenant(s)?</w:t>
            </w:r>
          </w:p>
        </w:tc>
      </w:tr>
      <w:tr w:rsidR="005D3833" w:rsidRPr="00393B47" w14:paraId="252A1FFA" w14:textId="77777777" w:rsidTr="00BB5F42">
        <w:tc>
          <w:tcPr>
            <w:tcW w:w="4508" w:type="dxa"/>
          </w:tcPr>
          <w:p w14:paraId="407F0869" w14:textId="05D5816C" w:rsidR="005D3833" w:rsidRPr="00A51E64" w:rsidRDefault="005D3833" w:rsidP="005D3833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Yes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-36190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508" w:type="dxa"/>
          </w:tcPr>
          <w:p w14:paraId="71820C98" w14:textId="6AD2CEEB" w:rsidR="005D3833" w:rsidRPr="00A51E64" w:rsidRDefault="005D3833" w:rsidP="005D3833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No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150331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7611C" w:rsidRPr="00393B47" w14:paraId="5900F192" w14:textId="77777777" w:rsidTr="005F5421">
        <w:tc>
          <w:tcPr>
            <w:tcW w:w="9016" w:type="dxa"/>
            <w:gridSpan w:val="2"/>
            <w:shd w:val="clear" w:color="auto" w:fill="E5F0BE"/>
          </w:tcPr>
          <w:p w14:paraId="5C197DEE" w14:textId="38BA982C" w:rsidR="0057611C" w:rsidRPr="00A51E64" w:rsidRDefault="0057611C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 xml:space="preserve">If you have </w:t>
            </w:r>
            <w:r w:rsidR="00AD1501">
              <w:rPr>
                <w:rFonts w:ascii="Calibri" w:eastAsia="Aptos" w:hAnsi="Calibri" w:cs="Calibri"/>
                <w:sz w:val="20"/>
                <w:szCs w:val="20"/>
              </w:rPr>
              <w:t>included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 xml:space="preserve"> a photo </w:t>
            </w:r>
            <w:r w:rsidR="00AD1501">
              <w:rPr>
                <w:rFonts w:ascii="Calibri" w:eastAsia="Aptos" w:hAnsi="Calibri" w:cs="Calibri"/>
                <w:sz w:val="20"/>
                <w:szCs w:val="20"/>
              </w:rPr>
              <w:t>with your letter</w:t>
            </w:r>
            <w:r w:rsidR="00442841">
              <w:rPr>
                <w:rFonts w:ascii="Calibri" w:eastAsia="Aptos" w:hAnsi="Calibri" w:cs="Calibri"/>
                <w:sz w:val="20"/>
                <w:szCs w:val="20"/>
              </w:rPr>
              <w:t>,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 xml:space="preserve"> do you consent to </w:t>
            </w:r>
            <w:r w:rsidRPr="00A51E64">
              <w:rPr>
                <w:rFonts w:ascii="Calibri" w:eastAsia="Aptos" w:hAnsi="Calibri" w:cs="Calibri"/>
                <w:sz w:val="20"/>
                <w:szCs w:val="20"/>
                <w:lang w:val="en-GB"/>
              </w:rPr>
              <w:t xml:space="preserve">QEII sharing the photos you supply, </w:t>
            </w:r>
            <w:r w:rsidR="00442841">
              <w:rPr>
                <w:rFonts w:ascii="Calibri" w:eastAsia="Aptos" w:hAnsi="Calibri" w:cs="Calibri"/>
                <w:sz w:val="20"/>
                <w:szCs w:val="20"/>
                <w:lang w:val="en-GB"/>
              </w:rPr>
              <w:t>according to your preferences indicated above?</w:t>
            </w:r>
          </w:p>
        </w:tc>
      </w:tr>
      <w:tr w:rsidR="0057611C" w:rsidRPr="00393B47" w14:paraId="3B0AE1AA" w14:textId="77777777" w:rsidTr="005F5421">
        <w:tc>
          <w:tcPr>
            <w:tcW w:w="4508" w:type="dxa"/>
          </w:tcPr>
          <w:p w14:paraId="14404D47" w14:textId="121D5CA9" w:rsidR="0057611C" w:rsidRPr="00A51E64" w:rsidRDefault="0057611C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Yes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-1295903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AC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508" w:type="dxa"/>
          </w:tcPr>
          <w:p w14:paraId="01E14B1A" w14:textId="77777777" w:rsidR="0057611C" w:rsidRPr="00A51E64" w:rsidRDefault="0057611C" w:rsidP="0057611C">
            <w:pPr>
              <w:spacing w:before="60" w:after="60"/>
              <w:rPr>
                <w:rFonts w:ascii="Calibri" w:eastAsia="Aptos" w:hAnsi="Calibri" w:cs="Calibri"/>
                <w:sz w:val="20"/>
                <w:szCs w:val="20"/>
              </w:rPr>
            </w:pPr>
            <w:r w:rsidRPr="00A51E64">
              <w:rPr>
                <w:rFonts w:ascii="Calibri" w:eastAsia="Aptos" w:hAnsi="Calibri" w:cs="Calibri"/>
                <w:sz w:val="20"/>
                <w:szCs w:val="20"/>
              </w:rPr>
              <w:t>No</w:t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r w:rsidRPr="00A51E64">
              <w:rPr>
                <w:rFonts w:ascii="Calibri" w:eastAsia="Aptos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eastAsia="Aptos" w:hAnsi="Calibri" w:cs="Calibri"/>
                  <w:sz w:val="20"/>
                  <w:szCs w:val="20"/>
                </w:rPr>
                <w:id w:val="-975527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1E64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D0DC40C" w14:textId="77777777" w:rsidR="00393B47" w:rsidRDefault="00393B47" w:rsidP="00393B47">
      <w:pPr>
        <w:spacing w:after="160" w:line="279" w:lineRule="auto"/>
        <w:rPr>
          <w:rFonts w:ascii="Calibri" w:eastAsia="MS Mincho" w:hAnsi="Calibri" w:cs="Calibri"/>
          <w:lang w:val="en-GB" w:eastAsia="ja-JP"/>
        </w:rPr>
      </w:pPr>
    </w:p>
    <w:p w14:paraId="60AAA4D6" w14:textId="77777777" w:rsidR="00CB5242" w:rsidRPr="00393B47" w:rsidRDefault="00CB5242" w:rsidP="00393B47">
      <w:pPr>
        <w:spacing w:after="160" w:line="279" w:lineRule="auto"/>
        <w:rPr>
          <w:rFonts w:ascii="Calibri" w:eastAsia="MS Mincho" w:hAnsi="Calibri" w:cs="Calibri"/>
          <w:lang w:val="en-GB" w:eastAsia="ja-JP"/>
        </w:rPr>
      </w:pPr>
    </w:p>
    <w:p w14:paraId="514A4643" w14:textId="77777777" w:rsidR="00CB5242" w:rsidRDefault="00E228CC" w:rsidP="00081108">
      <w:pPr>
        <w:rPr>
          <w:rFonts w:ascii="Calibri" w:eastAsia="MS Mincho" w:hAnsi="Calibri" w:cs="Calibri"/>
          <w:lang w:eastAsia="ja-JP"/>
        </w:rPr>
      </w:pPr>
      <w:r w:rsidRPr="00880AC5">
        <w:rPr>
          <w:rFonts w:ascii="Calibri" w:eastAsia="MS Mincho" w:hAnsi="Calibri" w:cs="Calibri"/>
          <w:b/>
          <w:bCs/>
          <w:lang w:val="en-GB" w:eastAsia="ja-JP"/>
        </w:rPr>
        <w:t>What’s next?</w:t>
      </w:r>
      <w:r>
        <w:rPr>
          <w:rFonts w:ascii="Calibri" w:eastAsia="MS Mincho" w:hAnsi="Calibri" w:cs="Calibri"/>
          <w:lang w:val="en-GB" w:eastAsia="ja-JP"/>
        </w:rPr>
        <w:br/>
      </w:r>
    </w:p>
    <w:p w14:paraId="659B63D0" w14:textId="77777777" w:rsidR="00CB5242" w:rsidRDefault="00081108" w:rsidP="00081108">
      <w:pPr>
        <w:rPr>
          <w:rFonts w:ascii="Calibri" w:eastAsia="MS Mincho" w:hAnsi="Calibri" w:cs="Calibri"/>
        </w:rPr>
      </w:pPr>
      <w:r w:rsidRPr="00880AC5">
        <w:rPr>
          <w:rFonts w:ascii="Calibri" w:eastAsia="MS Mincho" w:hAnsi="Calibri" w:cs="Calibri"/>
          <w:lang w:eastAsia="ja-JP"/>
        </w:rPr>
        <w:t xml:space="preserve">When you have filled out the template, email </w:t>
      </w:r>
      <w:r>
        <w:rPr>
          <w:rFonts w:ascii="Calibri" w:eastAsia="MS Mincho" w:hAnsi="Calibri" w:cs="Calibri"/>
        </w:rPr>
        <w:t xml:space="preserve">it to </w:t>
      </w:r>
      <w:hyperlink r:id="rId13" w:history="1">
        <w:r w:rsidRPr="00941467">
          <w:rPr>
            <w:rStyle w:val="Hyperlink"/>
            <w:rFonts w:ascii="Calibri" w:eastAsia="MS Mincho" w:hAnsi="Calibri" w:cs="Calibri"/>
          </w:rPr>
          <w:t>editor@qeii.org.nz</w:t>
        </w:r>
      </w:hyperlink>
      <w:r>
        <w:rPr>
          <w:rFonts w:ascii="Calibri" w:eastAsia="MS Mincho" w:hAnsi="Calibri" w:cs="Calibri"/>
        </w:rPr>
        <w:t xml:space="preserve"> or post to:</w:t>
      </w:r>
      <w:r>
        <w:rPr>
          <w:rFonts w:ascii="Calibri" w:eastAsia="MS Mincho" w:hAnsi="Calibri" w:cs="Calibri"/>
        </w:rPr>
        <w:br/>
      </w:r>
    </w:p>
    <w:p w14:paraId="4316F12D" w14:textId="0D829504" w:rsidR="00081108" w:rsidRDefault="00081108" w:rsidP="00081108">
      <w:pPr>
        <w:rPr>
          <w:rFonts w:eastAsiaTheme="minorEastAsia"/>
          <w:lang w:eastAsia="ja-JP"/>
        </w:rPr>
      </w:pPr>
      <w:r>
        <w:rPr>
          <w:rFonts w:ascii="Calibri" w:eastAsia="MS Mincho" w:hAnsi="Calibri" w:cs="Calibri"/>
        </w:rPr>
        <w:t>QEII National Trust</w:t>
      </w:r>
      <w:r>
        <w:rPr>
          <w:rFonts w:ascii="Calibri" w:eastAsia="MS Mincho" w:hAnsi="Calibri" w:cs="Calibri"/>
        </w:rPr>
        <w:br/>
        <w:t>Level 4</w:t>
      </w:r>
      <w:r>
        <w:rPr>
          <w:rFonts w:ascii="Calibri" w:eastAsia="MS Mincho" w:hAnsi="Calibri" w:cs="Calibri"/>
        </w:rPr>
        <w:br/>
        <w:t>138 The Terrace</w:t>
      </w:r>
      <w:r>
        <w:rPr>
          <w:rFonts w:ascii="Calibri" w:eastAsia="MS Mincho" w:hAnsi="Calibri" w:cs="Calibri"/>
        </w:rPr>
        <w:br/>
        <w:t>Wellington 6011</w:t>
      </w:r>
      <w:r>
        <w:rPr>
          <w:rFonts w:ascii="Calibri" w:eastAsia="MS Mincho" w:hAnsi="Calibri" w:cs="Calibri"/>
        </w:rPr>
        <w:br/>
      </w:r>
    </w:p>
    <w:p w14:paraId="45315523" w14:textId="0F762931" w:rsidR="00081108" w:rsidRDefault="00081108" w:rsidP="00081108">
      <w:pPr>
        <w:rPr>
          <w:rFonts w:ascii="Calibri" w:eastAsia="MS Mincho" w:hAnsi="Calibri" w:cs="Calibri"/>
        </w:rPr>
      </w:pPr>
      <w:r w:rsidRPr="008351B9">
        <w:rPr>
          <w:rFonts w:eastAsiaTheme="minorEastAsia"/>
          <w:lang w:eastAsia="ja-JP"/>
        </w:rPr>
        <w:t xml:space="preserve">If you have a photo of you and your covenant that you want to include, please email it to </w:t>
      </w:r>
      <w:hyperlink r:id="rId14" w:tgtFrame="_blank" w:history="1">
        <w:r w:rsidRPr="008351B9">
          <w:rPr>
            <w:rFonts w:eastAsiaTheme="minorEastAsia"/>
            <w:lang w:eastAsia="ja-JP"/>
          </w:rPr>
          <w:t>editor@qeii.org.nz</w:t>
        </w:r>
      </w:hyperlink>
      <w:r w:rsidRPr="008351B9">
        <w:rPr>
          <w:rFonts w:eastAsiaTheme="minorEastAsia"/>
          <w:lang w:eastAsia="ja-JP"/>
        </w:rPr>
        <w:t>.</w:t>
      </w:r>
    </w:p>
    <w:p w14:paraId="702EF7F9" w14:textId="109BF057" w:rsidR="00393B47" w:rsidRPr="00393B47" w:rsidRDefault="00393B47" w:rsidP="00393B47">
      <w:pPr>
        <w:spacing w:after="160" w:line="279" w:lineRule="auto"/>
        <w:rPr>
          <w:rFonts w:ascii="Calibri" w:eastAsia="MS Mincho" w:hAnsi="Calibri" w:cs="Calibri"/>
          <w:lang w:val="en-GB" w:eastAsia="ja-JP"/>
        </w:rPr>
      </w:pPr>
    </w:p>
    <w:p w14:paraId="63B35F2B" w14:textId="77777777" w:rsidR="00C428C0" w:rsidRPr="008A3116" w:rsidRDefault="00C428C0" w:rsidP="00BC3968">
      <w:pPr>
        <w:spacing w:line="276" w:lineRule="auto"/>
        <w:rPr>
          <w:rFonts w:ascii="Arial" w:hAnsi="Arial" w:cs="Arial"/>
          <w:sz w:val="21"/>
          <w:szCs w:val="21"/>
        </w:rPr>
      </w:pPr>
    </w:p>
    <w:sectPr w:rsidR="00C428C0" w:rsidRPr="008A3116" w:rsidSect="00393B47">
      <w:headerReference w:type="default" r:id="rId15"/>
      <w:pgSz w:w="11906" w:h="16838" w:code="9"/>
      <w:pgMar w:top="1843" w:right="1418" w:bottom="709" w:left="1418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B9365" w14:textId="77777777" w:rsidR="00364E4C" w:rsidRDefault="00364E4C" w:rsidP="008A3116">
      <w:r>
        <w:separator/>
      </w:r>
    </w:p>
  </w:endnote>
  <w:endnote w:type="continuationSeparator" w:id="0">
    <w:p w14:paraId="7FA2AFC4" w14:textId="77777777" w:rsidR="00364E4C" w:rsidRDefault="00364E4C" w:rsidP="008A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CDE9D" w14:textId="77777777" w:rsidR="00364E4C" w:rsidRDefault="00364E4C" w:rsidP="008A3116">
      <w:r>
        <w:separator/>
      </w:r>
    </w:p>
  </w:footnote>
  <w:footnote w:type="continuationSeparator" w:id="0">
    <w:p w14:paraId="16B9EC35" w14:textId="77777777" w:rsidR="00364E4C" w:rsidRDefault="00364E4C" w:rsidP="008A3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F87E" w14:textId="77777777" w:rsidR="008A3116" w:rsidRPr="001D6596" w:rsidRDefault="008A3116" w:rsidP="001D6596">
    <w:pPr>
      <w:pStyle w:val="Header"/>
      <w:tabs>
        <w:tab w:val="clear" w:pos="9026"/>
      </w:tabs>
      <w:ind w:right="-853"/>
      <w:rPr>
        <w:rFonts w:ascii="Arial Narrow" w:hAnsi="Arial Narrow"/>
        <w:sz w:val="14"/>
        <w:szCs w:val="14"/>
      </w:rPr>
    </w:pPr>
    <w:r w:rsidRPr="008A3116">
      <w:rPr>
        <w:rFonts w:ascii="Arial Narrow" w:hAnsi="Arial Narrow"/>
        <w:b/>
        <w:noProof/>
        <w:sz w:val="14"/>
        <w:szCs w:val="14"/>
      </w:rPr>
      <w:drawing>
        <wp:anchor distT="0" distB="0" distL="114300" distR="114300" simplePos="0" relativeHeight="251658240" behindDoc="1" locked="0" layoutInCell="1" allowOverlap="1" wp14:anchorId="1A97BF62" wp14:editId="64591405">
          <wp:simplePos x="0" y="0"/>
          <wp:positionH relativeFrom="page">
            <wp:posOffset>4315370</wp:posOffset>
          </wp:positionH>
          <wp:positionV relativeFrom="page">
            <wp:posOffset>279780</wp:posOffset>
          </wp:positionV>
          <wp:extent cx="2890069" cy="761232"/>
          <wp:effectExtent l="0" t="0" r="5715" b="1270"/>
          <wp:wrapNone/>
          <wp:docPr id="171602618" name="Picture 171602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335746" name="Picture 20453357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804" cy="772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77E6"/>
    <w:multiLevelType w:val="hybridMultilevel"/>
    <w:tmpl w:val="2700AF70"/>
    <w:lvl w:ilvl="0" w:tplc="BBDC8A7C">
      <w:start w:val="1"/>
      <w:numFmt w:val="bullet"/>
      <w:lvlText w:val="-"/>
      <w:lvlJc w:val="left"/>
      <w:pPr>
        <w:ind w:left="720" w:hanging="360"/>
      </w:pPr>
      <w:rPr>
        <w:rFonts w:ascii="Helvetica" w:hAnsi="Helvetica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E243F"/>
    <w:multiLevelType w:val="hybridMultilevel"/>
    <w:tmpl w:val="A7FA931A"/>
    <w:lvl w:ilvl="0" w:tplc="F97EEE7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82ECF"/>
    <w:multiLevelType w:val="hybridMultilevel"/>
    <w:tmpl w:val="03169A08"/>
    <w:lvl w:ilvl="0" w:tplc="953E0CD6">
      <w:start w:val="1"/>
      <w:numFmt w:val="decimal"/>
      <w:pStyle w:val="ListParagraph-numbered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58918">
    <w:abstractNumId w:val="1"/>
  </w:num>
  <w:num w:numId="2" w16cid:durableId="1217200805">
    <w:abstractNumId w:val="2"/>
  </w:num>
  <w:num w:numId="3" w16cid:durableId="849104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47"/>
    <w:rsid w:val="00074E28"/>
    <w:rsid w:val="00081108"/>
    <w:rsid w:val="001127A1"/>
    <w:rsid w:val="0015789E"/>
    <w:rsid w:val="001D6596"/>
    <w:rsid w:val="002E7179"/>
    <w:rsid w:val="002F48F7"/>
    <w:rsid w:val="00364E4C"/>
    <w:rsid w:val="00393B47"/>
    <w:rsid w:val="00395807"/>
    <w:rsid w:val="003A436C"/>
    <w:rsid w:val="003F78A9"/>
    <w:rsid w:val="00442841"/>
    <w:rsid w:val="004604C9"/>
    <w:rsid w:val="004B175D"/>
    <w:rsid w:val="004C089A"/>
    <w:rsid w:val="0050047A"/>
    <w:rsid w:val="0057611C"/>
    <w:rsid w:val="005D3833"/>
    <w:rsid w:val="006A07E1"/>
    <w:rsid w:val="0070129B"/>
    <w:rsid w:val="00710BB8"/>
    <w:rsid w:val="00875BF1"/>
    <w:rsid w:val="00880AC5"/>
    <w:rsid w:val="008A3116"/>
    <w:rsid w:val="00963ABF"/>
    <w:rsid w:val="009B707A"/>
    <w:rsid w:val="00A51E64"/>
    <w:rsid w:val="00AD1501"/>
    <w:rsid w:val="00AF62D4"/>
    <w:rsid w:val="00B6776B"/>
    <w:rsid w:val="00BC2089"/>
    <w:rsid w:val="00BC3968"/>
    <w:rsid w:val="00BF0418"/>
    <w:rsid w:val="00C428C0"/>
    <w:rsid w:val="00C8785B"/>
    <w:rsid w:val="00C923CE"/>
    <w:rsid w:val="00CB5242"/>
    <w:rsid w:val="00DF1242"/>
    <w:rsid w:val="00E2246B"/>
    <w:rsid w:val="00E228CC"/>
    <w:rsid w:val="00EB0406"/>
    <w:rsid w:val="00F1460E"/>
    <w:rsid w:val="00F20455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9AC42"/>
  <w15:chartTrackingRefBased/>
  <w15:docId w15:val="{6AF426F3-64FD-4378-8AD6-7C3DFDC1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2D4"/>
    <w:pPr>
      <w:keepNext/>
      <w:keepLines/>
      <w:pageBreakBefore/>
      <w:pBdr>
        <w:bottom w:val="single" w:sz="4" w:space="2" w:color="ED7D31" w:themeColor="accent2"/>
      </w:pBdr>
      <w:spacing w:before="120" w:after="480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62D4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caps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62D4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olor w:val="ED7D31" w:themeColor="accent2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62D4"/>
    <w:pPr>
      <w:keepNext/>
      <w:keepLines/>
      <w:spacing w:before="360" w:after="180"/>
      <w:outlineLvl w:val="3"/>
    </w:pPr>
    <w:rPr>
      <w:rFonts w:asciiTheme="majorHAnsi" w:eastAsiaTheme="majorEastAsia" w:hAnsiTheme="majorHAnsi" w:cstheme="majorBidi"/>
      <w:b/>
      <w:iCs/>
      <w:color w:val="ED7D31" w:themeColor="accent2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2D4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2D4"/>
    <w:rPr>
      <w:rFonts w:asciiTheme="majorHAnsi" w:eastAsiaTheme="majorEastAsia" w:hAnsiTheme="majorHAnsi" w:cstheme="majorBidi"/>
      <w:b/>
      <w:color w:val="262626" w:themeColor="text1" w:themeTint="D9"/>
      <w:sz w:val="40"/>
      <w:szCs w:val="40"/>
    </w:rPr>
  </w:style>
  <w:style w:type="paragraph" w:customStyle="1" w:styleId="ContentsHeading">
    <w:name w:val="Contents Heading"/>
    <w:basedOn w:val="Heading1"/>
    <w:qFormat/>
    <w:rsid w:val="00AF62D4"/>
  </w:style>
  <w:style w:type="paragraph" w:styleId="Footer">
    <w:name w:val="footer"/>
    <w:basedOn w:val="Normal"/>
    <w:link w:val="FooterChar"/>
    <w:uiPriority w:val="99"/>
    <w:unhideWhenUsed/>
    <w:rsid w:val="00AF62D4"/>
    <w:pPr>
      <w:tabs>
        <w:tab w:val="center" w:pos="4513"/>
        <w:tab w:val="right" w:pos="9026"/>
      </w:tabs>
    </w:pPr>
    <w:rPr>
      <w:rFonts w:eastAsiaTheme="minorEastAsia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F62D4"/>
    <w:rPr>
      <w:rFonts w:eastAsiaTheme="minorEastAsia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AF62D4"/>
    <w:rPr>
      <w:rFonts w:asciiTheme="majorHAnsi" w:eastAsiaTheme="majorEastAsia" w:hAnsiTheme="majorHAnsi" w:cstheme="majorBidi"/>
      <w:b/>
      <w:caps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F62D4"/>
    <w:rPr>
      <w:rFonts w:asciiTheme="majorHAnsi" w:eastAsiaTheme="majorEastAsia" w:hAnsiTheme="majorHAnsi" w:cstheme="majorBidi"/>
      <w:b/>
      <w:color w:val="ED7D31" w:themeColor="accent2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F62D4"/>
    <w:rPr>
      <w:rFonts w:asciiTheme="majorHAnsi" w:eastAsiaTheme="majorEastAsia" w:hAnsiTheme="majorHAnsi" w:cstheme="majorBidi"/>
      <w:b/>
      <w:iCs/>
      <w:color w:val="ED7D31" w:themeColor="accent2"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2D4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F62D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62D4"/>
    <w:pPr>
      <w:numPr>
        <w:numId w:val="1"/>
      </w:numPr>
      <w:spacing w:after="120"/>
    </w:pPr>
    <w:rPr>
      <w:rFonts w:eastAsiaTheme="minorEastAsia"/>
      <w:szCs w:val="21"/>
    </w:rPr>
  </w:style>
  <w:style w:type="paragraph" w:customStyle="1" w:styleId="ListParagraph-numbered">
    <w:name w:val="List Paragraph - numbered"/>
    <w:basedOn w:val="Normal"/>
    <w:qFormat/>
    <w:rsid w:val="00AF62D4"/>
    <w:pPr>
      <w:numPr>
        <w:numId w:val="2"/>
      </w:numPr>
      <w:spacing w:after="180"/>
    </w:pPr>
    <w:rPr>
      <w:rFonts w:eastAsiaTheme="minorEastAsia"/>
      <w:szCs w:val="21"/>
    </w:rPr>
  </w:style>
  <w:style w:type="paragraph" w:customStyle="1" w:styleId="ListParagraph2">
    <w:name w:val="List Paragraph 2"/>
    <w:basedOn w:val="ListParagraph"/>
    <w:qFormat/>
    <w:rsid w:val="004604C9"/>
    <w:pPr>
      <w:numPr>
        <w:numId w:val="0"/>
      </w:numPr>
      <w:ind w:left="720" w:hanging="360"/>
    </w:pPr>
  </w:style>
  <w:style w:type="character" w:styleId="Strong">
    <w:name w:val="Strong"/>
    <w:basedOn w:val="DefaultParagraphFont"/>
    <w:uiPriority w:val="22"/>
    <w:qFormat/>
    <w:rsid w:val="00AF62D4"/>
    <w:rPr>
      <w:b/>
      <w:bCs/>
    </w:rPr>
  </w:style>
  <w:style w:type="paragraph" w:customStyle="1" w:styleId="TableText">
    <w:name w:val="TableText"/>
    <w:qFormat/>
    <w:rsid w:val="00AF62D4"/>
    <w:pPr>
      <w:spacing w:line="276" w:lineRule="auto"/>
      <w:jc w:val="right"/>
    </w:pPr>
    <w:rPr>
      <w:rFonts w:eastAsia="Times New Roman"/>
      <w:bCs/>
      <w:iCs/>
      <w:color w:val="C45911" w:themeColor="accent2" w:themeShade="BF"/>
      <w:szCs w:val="21"/>
      <w:lang w:eastAsia="en-NZ"/>
    </w:rPr>
  </w:style>
  <w:style w:type="paragraph" w:styleId="TOC1">
    <w:name w:val="toc 1"/>
    <w:basedOn w:val="Normal"/>
    <w:next w:val="Normal"/>
    <w:autoRedefine/>
    <w:uiPriority w:val="39"/>
    <w:unhideWhenUsed/>
    <w:rsid w:val="00AF62D4"/>
    <w:pPr>
      <w:tabs>
        <w:tab w:val="right" w:leader="dot" w:pos="9628"/>
      </w:tabs>
      <w:spacing w:before="120"/>
    </w:pPr>
    <w:rPr>
      <w:rFonts w:eastAsiaTheme="minorEastAsia"/>
      <w:b/>
      <w:szCs w:val="21"/>
    </w:rPr>
  </w:style>
  <w:style w:type="paragraph" w:styleId="TOC2">
    <w:name w:val="toc 2"/>
    <w:basedOn w:val="Normal"/>
    <w:next w:val="Normal"/>
    <w:autoRedefine/>
    <w:uiPriority w:val="39"/>
    <w:unhideWhenUsed/>
    <w:rsid w:val="00AF62D4"/>
    <w:pPr>
      <w:tabs>
        <w:tab w:val="right" w:leader="dot" w:pos="9628"/>
      </w:tabs>
      <w:spacing w:before="120"/>
      <w:ind w:left="221"/>
    </w:pPr>
    <w:rPr>
      <w:rFonts w:eastAsiaTheme="minorEastAsia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AF62D4"/>
    <w:pPr>
      <w:tabs>
        <w:tab w:val="right" w:leader="dot" w:pos="9628"/>
      </w:tabs>
      <w:ind w:left="442"/>
    </w:pPr>
    <w:rPr>
      <w:rFonts w:eastAsiaTheme="minorEastAsia"/>
      <w:szCs w:val="21"/>
    </w:rPr>
  </w:style>
  <w:style w:type="paragraph" w:styleId="Header">
    <w:name w:val="header"/>
    <w:basedOn w:val="Normal"/>
    <w:link w:val="HeaderChar"/>
    <w:uiPriority w:val="99"/>
    <w:unhideWhenUsed/>
    <w:rsid w:val="008A31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116"/>
  </w:style>
  <w:style w:type="paragraph" w:styleId="BalloonText">
    <w:name w:val="Balloon Text"/>
    <w:basedOn w:val="Normal"/>
    <w:link w:val="BalloonTextChar"/>
    <w:uiPriority w:val="99"/>
    <w:semiHidden/>
    <w:unhideWhenUsed/>
    <w:rsid w:val="00C428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8C0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393B47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3B4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393B47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393B47"/>
    <w:rPr>
      <w:sz w:val="20"/>
      <w:szCs w:val="20"/>
    </w:rPr>
  </w:style>
  <w:style w:type="table" w:styleId="TableGrid">
    <w:name w:val="Table Grid"/>
    <w:basedOn w:val="TableNormal"/>
    <w:uiPriority w:val="39"/>
    <w:rsid w:val="00393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semiHidden/>
    <w:unhideWhenUsed/>
    <w:rsid w:val="00393B47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93B47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80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ditor@qeii.org.nz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ditor@qeii.org.n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editor@qeii.org.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qe2trust.sharepoint.com/sites/QEII/Templates/Letter%20Templates/Hea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14465E979964CAE6340559CDBE95E" ma:contentTypeVersion="22" ma:contentTypeDescription="Create a new document." ma:contentTypeScope="" ma:versionID="4e83ebbb686507a5e0bf5af775f8787a">
  <xsd:schema xmlns:xsd="http://www.w3.org/2001/XMLSchema" xmlns:xs="http://www.w3.org/2001/XMLSchema" xmlns:p="http://schemas.microsoft.com/office/2006/metadata/properties" xmlns:ns2="ba9df4ae-5079-428a-b173-1c0bae871d27" xmlns:ns3="cd7e3ea6-362c-40de-befb-9728fdc5e440" targetNamespace="http://schemas.microsoft.com/office/2006/metadata/properties" ma:root="true" ma:fieldsID="4d529a012f50a7a09461ce8aa8984a66" ns2:_="" ns3:_="">
    <xsd:import namespace="ba9df4ae-5079-428a-b173-1c0bae871d27"/>
    <xsd:import namespace="cd7e3ea6-362c-40de-befb-9728fdc5e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df4ae-5079-428a-b173-1c0bae871d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65320d-0d56-43f5-8aa8-d79bf81708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e3ea6-362c-40de-befb-9728fdc5e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bbc4264-4195-4046-91e2-7c40d0c0472d}" ma:internalName="TaxCatchAll" ma:showField="CatchAllData" ma:web="cd7e3ea6-362c-40de-befb-9728fdc5e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a9df4ae-5079-428a-b173-1c0bae871d27" xsi:nil="true"/>
    <lcf76f155ced4ddcb4097134ff3c332f xmlns="ba9df4ae-5079-428a-b173-1c0bae871d27">
      <Terms xmlns="http://schemas.microsoft.com/office/infopath/2007/PartnerControls"/>
    </lcf76f155ced4ddcb4097134ff3c332f>
    <TaxCatchAll xmlns="cd7e3ea6-362c-40de-befb-9728fdc5e440" xsi:nil="true"/>
    <_dlc_DocId xmlns="cd7e3ea6-362c-40de-befb-9728fdc5e440">T5V2RQ4HUM36-819951758-49475</_dlc_DocId>
    <_dlc_DocIdUrl xmlns="cd7e3ea6-362c-40de-befb-9728fdc5e440">
      <Url>https://qe2trust.sharepoint.com/sites/CommunicationsandInformation/_layouts/15/DocIdRedir.aspx?ID=T5V2RQ4HUM36-819951758-49475</Url>
      <Description>T5V2RQ4HUM36-819951758-49475</Description>
    </_dlc_DocIdUrl>
  </documentManagement>
</p:properties>
</file>

<file path=customXml/itemProps1.xml><?xml version="1.0" encoding="utf-8"?>
<ds:datastoreItem xmlns:ds="http://schemas.openxmlformats.org/officeDocument/2006/customXml" ds:itemID="{6A17D1AF-F5C1-453D-B857-410507FB5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465334-057E-454D-92EC-DEC9556CF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1FED7D-9733-4655-A253-6E29868E248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37AE2DE-0CBB-4987-9123-340E4F11C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df4ae-5079-428a-b173-1c0bae871d27"/>
    <ds:schemaRef ds:uri="cd7e3ea6-362c-40de-befb-9728fdc5e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ED58B74-993D-406C-875B-7F8E2B182A86}">
  <ds:schemaRefs>
    <ds:schemaRef ds:uri="http://schemas.microsoft.com/office/2006/metadata/properties"/>
    <ds:schemaRef ds:uri="http://schemas.microsoft.com/office/infopath/2007/PartnerControls"/>
    <ds:schemaRef ds:uri="ba9df4ae-5079-428a-b173-1c0bae871d27"/>
    <ds:schemaRef ds:uri="cd7e3ea6-362c-40de-befb-9728fdc5e4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Header</Template>
  <TotalTime>1</TotalTime>
  <Pages>2</Pages>
  <Words>477</Words>
  <Characters>2373</Characters>
  <Application>Microsoft Office Word</Application>
  <DocSecurity>0</DocSecurity>
  <Lines>38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Morrison</dc:creator>
  <cp:keywords/>
  <dc:description/>
  <cp:lastModifiedBy>Natalie Morrison</cp:lastModifiedBy>
  <cp:revision>3</cp:revision>
  <cp:lastPrinted>2018-02-20T20:24:00Z</cp:lastPrinted>
  <dcterms:created xsi:type="dcterms:W3CDTF">2026-10-18T22:28:00Z</dcterms:created>
  <dcterms:modified xsi:type="dcterms:W3CDTF">2026-10-18T22:28:00Z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0x01010001114465E979964CAE6340559CDBE95E</vt:lpwstr>
  </property>
  <property fmtid="{D5CDD505-2E9C-101B-9397-08002B2CF9AE}" pid="3" name="MediaServiceImageTags">
    <vt:lpwstr/>
  </property>
  <property fmtid="{D5CDD505-2E9C-101B-9397-08002B2CF9AE}" pid="4" name="_dlc_DocIdItemGuid">
    <vt:lpwstr>6e7ae223-3a90-4a3d-993f-a9526507cccf</vt:lpwstr>
  </property>
</Properties>
</file>